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F67" w:rsidRDefault="00663F67">
      <w:r>
        <w:rPr>
          <w:noProof/>
          <w:lang w:eastAsia="en-GB"/>
        </w:rPr>
        <w:drawing>
          <wp:inline distT="0" distB="0" distL="0" distR="0" wp14:anchorId="4C14DA7E" wp14:editId="75B26FB1">
            <wp:extent cx="5890161" cy="383867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12004" cy="3852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D0A" w:rsidRDefault="00C25D0A"/>
    <w:p w:rsidR="00663F67" w:rsidRDefault="00663F67">
      <w:r>
        <w:rPr>
          <w:noProof/>
          <w:lang w:eastAsia="en-GB"/>
        </w:rPr>
        <w:drawing>
          <wp:inline distT="0" distB="0" distL="0" distR="0" wp14:anchorId="2B71F7BF" wp14:editId="6CEFC0FD">
            <wp:extent cx="6218946" cy="2624447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44333" cy="2635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F67" w:rsidRDefault="00663F67">
      <w:r>
        <w:rPr>
          <w:noProof/>
          <w:lang w:eastAsia="en-GB"/>
        </w:rPr>
        <w:lastRenderedPageBreak/>
        <w:drawing>
          <wp:inline distT="0" distB="0" distL="0" distR="0" wp14:anchorId="22676DCF" wp14:editId="2E3BEF84">
            <wp:extent cx="5973288" cy="3893487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16208" cy="3921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D0A" w:rsidRDefault="00C25D0A"/>
    <w:p w:rsidR="00663F67" w:rsidRDefault="00663F67">
      <w:r>
        <w:rPr>
          <w:noProof/>
          <w:lang w:eastAsia="en-GB"/>
        </w:rPr>
        <w:drawing>
          <wp:inline distT="0" distB="0" distL="0" distR="0" wp14:anchorId="520DE2C1" wp14:editId="7670AFEA">
            <wp:extent cx="6060418" cy="317071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1045" cy="3186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F67" w:rsidRDefault="00663F67">
      <w:r>
        <w:rPr>
          <w:noProof/>
          <w:lang w:eastAsia="en-GB"/>
        </w:rPr>
        <w:lastRenderedPageBreak/>
        <w:drawing>
          <wp:inline distT="0" distB="0" distL="0" distR="0" wp14:anchorId="22BF7576" wp14:editId="1FC6245D">
            <wp:extent cx="6056416" cy="2556506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92958" cy="2571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D0A" w:rsidRDefault="00C25D0A"/>
    <w:p w:rsidR="00C25D0A" w:rsidRDefault="00C25D0A"/>
    <w:p w:rsidR="00C25D0A" w:rsidRDefault="00663F67">
      <w:r>
        <w:rPr>
          <w:noProof/>
          <w:lang w:eastAsia="en-GB"/>
        </w:rPr>
        <w:drawing>
          <wp:inline distT="0" distB="0" distL="0" distR="0" wp14:anchorId="629EA6D9" wp14:editId="7B73B8E2">
            <wp:extent cx="6055995" cy="2542095"/>
            <wp:effectExtent l="0" t="0" r="190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2711" cy="2557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D0A" w:rsidRDefault="00C25D0A"/>
    <w:p w:rsidR="00663F67" w:rsidRDefault="00663F67">
      <w:r>
        <w:rPr>
          <w:noProof/>
          <w:lang w:eastAsia="en-GB"/>
        </w:rPr>
        <w:lastRenderedPageBreak/>
        <w:drawing>
          <wp:inline distT="0" distB="0" distL="0" distR="0" wp14:anchorId="2217C8E4" wp14:editId="05828DCD">
            <wp:extent cx="6020790" cy="276531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62895" cy="2784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D0A" w:rsidRDefault="00C25D0A"/>
    <w:p w:rsidR="00C25D0A" w:rsidRDefault="00C25D0A"/>
    <w:p w:rsidR="00C25D0A" w:rsidRDefault="00C25D0A"/>
    <w:p w:rsidR="00C25D0A" w:rsidRDefault="00C25D0A"/>
    <w:p w:rsidR="00663F67" w:rsidRDefault="00663F67">
      <w:r>
        <w:rPr>
          <w:noProof/>
          <w:lang w:eastAsia="en-GB"/>
        </w:rPr>
        <w:drawing>
          <wp:inline distT="0" distB="0" distL="0" distR="0" wp14:anchorId="566BE8E2" wp14:editId="7B25D213">
            <wp:extent cx="6066327" cy="305195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19729" cy="307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D0A" w:rsidRDefault="00293AAE">
      <w:r>
        <w:rPr>
          <w:noProof/>
          <w:lang w:eastAsia="en-GB"/>
        </w:rPr>
        <w:lastRenderedPageBreak/>
        <w:drawing>
          <wp:inline distT="0" distB="0" distL="0" distR="0" wp14:anchorId="5F04BD51" wp14:editId="4AFF3691">
            <wp:extent cx="5984701" cy="236319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95967" cy="2367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D0A" w:rsidRDefault="00C25D0A"/>
    <w:p w:rsidR="00C25D0A" w:rsidRDefault="00C25D0A"/>
    <w:p w:rsidR="00C25D0A" w:rsidRDefault="00C25D0A"/>
    <w:p w:rsidR="00663F67" w:rsidRDefault="00663F67">
      <w:r>
        <w:rPr>
          <w:noProof/>
          <w:lang w:eastAsia="en-GB"/>
        </w:rPr>
        <w:drawing>
          <wp:inline distT="0" distB="0" distL="0" distR="0" wp14:anchorId="2FBCA591" wp14:editId="73287627">
            <wp:extent cx="5731510" cy="2781864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1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D0A" w:rsidRDefault="00293AAE">
      <w:r>
        <w:rPr>
          <w:noProof/>
          <w:lang w:eastAsia="en-GB"/>
        </w:rPr>
        <w:lastRenderedPageBreak/>
        <w:drawing>
          <wp:inline distT="0" distB="0" distL="0" distR="0" wp14:anchorId="6A79FFA9" wp14:editId="5BF4AF32">
            <wp:extent cx="5731510" cy="2843098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3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D0A" w:rsidRDefault="00C25D0A"/>
    <w:p w:rsidR="00C25D0A" w:rsidRDefault="00C25D0A"/>
    <w:p w:rsidR="00293AAE" w:rsidRDefault="00293AAE">
      <w:bookmarkStart w:id="0" w:name="_GoBack"/>
      <w:r>
        <w:rPr>
          <w:noProof/>
          <w:lang w:eastAsia="en-GB"/>
        </w:rPr>
        <w:drawing>
          <wp:inline distT="0" distB="0" distL="0" distR="0" wp14:anchorId="60559116" wp14:editId="4DABD4A1">
            <wp:extent cx="6104026" cy="5094514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08927" cy="5098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93AAE" w:rsidSect="00C25D0A">
      <w:headerReference w:type="default" r:id="rId18"/>
      <w:pgSz w:w="11906" w:h="16838"/>
      <w:pgMar w:top="1440" w:right="1440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7CE" w:rsidRDefault="002C57CE" w:rsidP="00663F67">
      <w:pPr>
        <w:spacing w:after="0" w:line="240" w:lineRule="auto"/>
      </w:pPr>
      <w:r>
        <w:separator/>
      </w:r>
    </w:p>
  </w:endnote>
  <w:endnote w:type="continuationSeparator" w:id="0">
    <w:p w:rsidR="002C57CE" w:rsidRDefault="002C57CE" w:rsidP="00663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7CE" w:rsidRDefault="002C57CE" w:rsidP="00663F67">
      <w:pPr>
        <w:spacing w:after="0" w:line="240" w:lineRule="auto"/>
      </w:pPr>
      <w:r>
        <w:separator/>
      </w:r>
    </w:p>
  </w:footnote>
  <w:footnote w:type="continuationSeparator" w:id="0">
    <w:p w:rsidR="002C57CE" w:rsidRDefault="002C57CE" w:rsidP="00663F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3F67" w:rsidRDefault="00220BD8">
    <w:pPr>
      <w:pStyle w:val="Header"/>
    </w:pPr>
    <w:r>
      <w:t>Year 5</w:t>
    </w:r>
    <w:r w:rsidR="00663F67">
      <w:t>: Organisation across a text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F67"/>
    <w:rsid w:val="000878E8"/>
    <w:rsid w:val="00220BD8"/>
    <w:rsid w:val="00293AAE"/>
    <w:rsid w:val="002C57CE"/>
    <w:rsid w:val="00663F67"/>
    <w:rsid w:val="009714DD"/>
    <w:rsid w:val="00C169A1"/>
    <w:rsid w:val="00C25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57F0F47-14FE-4008-B2E0-614B3D383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3F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3F67"/>
  </w:style>
  <w:style w:type="paragraph" w:styleId="Footer">
    <w:name w:val="footer"/>
    <w:basedOn w:val="Normal"/>
    <w:link w:val="FooterChar"/>
    <w:uiPriority w:val="99"/>
    <w:unhideWhenUsed/>
    <w:rsid w:val="00663F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3F67"/>
  </w:style>
  <w:style w:type="paragraph" w:styleId="BalloonText">
    <w:name w:val="Balloon Text"/>
    <w:basedOn w:val="Normal"/>
    <w:link w:val="BalloonTextChar"/>
    <w:uiPriority w:val="99"/>
    <w:semiHidden/>
    <w:unhideWhenUsed/>
    <w:rsid w:val="00663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F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EC7D03F2</Template>
  <TotalTime>3</TotalTime>
  <Pages>6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Liam Frost</dc:creator>
  <cp:lastModifiedBy>Wendy Murray</cp:lastModifiedBy>
  <cp:revision>3</cp:revision>
  <dcterms:created xsi:type="dcterms:W3CDTF">2020-04-02T11:33:00Z</dcterms:created>
  <dcterms:modified xsi:type="dcterms:W3CDTF">2020-04-15T09:29:00Z</dcterms:modified>
</cp:coreProperties>
</file>